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9C" w:rsidRPr="00627508" w:rsidRDefault="00AB25AF" w:rsidP="00F5389C">
      <w:pPr>
        <w:spacing w:after="0"/>
        <w:rPr>
          <w:sz w:val="18"/>
          <w:szCs w:val="18"/>
          <w:lang w:val="vi-VN"/>
        </w:rPr>
      </w:pPr>
      <w:bookmarkStart w:id="0" w:name="_GoBack"/>
      <w:bookmarkEnd w:id="0"/>
      <w:r>
        <w:rPr>
          <w:rFonts w:cs="Times New Roman"/>
        </w:rPr>
        <w:t xml:space="preserve">                                            </w:t>
      </w:r>
      <w:bookmarkStart w:id="1" w:name="OLE_LINK5"/>
      <w:bookmarkStart w:id="2" w:name="OLE_LINK6"/>
      <w:r w:rsidR="00F5389C">
        <w:rPr>
          <w:sz w:val="18"/>
          <w:szCs w:val="18"/>
        </w:rPr>
        <w:t>UBND-</w:t>
      </w:r>
      <w:r w:rsidR="00F5389C" w:rsidRPr="00627508">
        <w:rPr>
          <w:sz w:val="18"/>
          <w:szCs w:val="18"/>
          <w:lang w:val="vi-VN"/>
        </w:rPr>
        <w:t xml:space="preserve"> TP.HCM</w:t>
      </w:r>
      <w:r w:rsidR="00F5389C">
        <w:rPr>
          <w:sz w:val="18"/>
          <w:szCs w:val="18"/>
          <w:lang w:val="vi-VN"/>
        </w:rPr>
        <w:t xml:space="preserve">                     </w:t>
      </w:r>
      <w:r w:rsidR="00F5389C">
        <w:rPr>
          <w:sz w:val="18"/>
          <w:szCs w:val="18"/>
          <w:lang w:val="vi-VN"/>
        </w:rPr>
        <w:tab/>
      </w:r>
      <w:r w:rsidR="00F5389C">
        <w:rPr>
          <w:sz w:val="18"/>
          <w:szCs w:val="18"/>
          <w:lang w:val="vi-VN"/>
        </w:rPr>
        <w:tab/>
        <w:t xml:space="preserve"> </w:t>
      </w:r>
      <w:r w:rsidR="00F5389C">
        <w:rPr>
          <w:sz w:val="18"/>
          <w:szCs w:val="18"/>
        </w:rPr>
        <w:t xml:space="preserve">         </w:t>
      </w:r>
      <w:r w:rsidR="00F5389C">
        <w:rPr>
          <w:sz w:val="18"/>
          <w:szCs w:val="18"/>
          <w:lang w:val="vi-VN"/>
        </w:rPr>
        <w:t>CỘNG HÒA XÃ HỘI CHỦ NGHĨA VIỆT NAM</w:t>
      </w:r>
    </w:p>
    <w:p w:rsidR="00F5389C" w:rsidRDefault="00F5389C" w:rsidP="00F5389C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F5389C" w:rsidRPr="00AB51E4" w:rsidRDefault="00F5389C" w:rsidP="00F5389C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5389C" w:rsidRPr="00D76AE5" w:rsidRDefault="00F5389C" w:rsidP="00F5389C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5389C" w:rsidRPr="00D25919" w:rsidRDefault="00F5389C" w:rsidP="00F5389C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F5389C" w:rsidRPr="00CD5605" w:rsidRDefault="00F5389C" w:rsidP="00F5389C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4</w:t>
      </w:r>
    </w:p>
    <w:p w:rsidR="00F5389C" w:rsidRPr="00382E04" w:rsidRDefault="00F5389C" w:rsidP="00F5389C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7</w:t>
      </w:r>
      <w:r w:rsidRPr="00D76AE5">
        <w:rPr>
          <w:b/>
          <w:lang w:val="vi-VN"/>
        </w:rPr>
        <w:t xml:space="preserve"> – 201</w:t>
      </w:r>
      <w:r>
        <w:rPr>
          <w:b/>
        </w:rPr>
        <w:t>8</w:t>
      </w:r>
    </w:p>
    <w:p w:rsidR="00F5389C" w:rsidRDefault="00F5389C" w:rsidP="00F5389C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>
        <w:t>:</w:t>
      </w:r>
      <w:r>
        <w:rPr>
          <w:lang w:val="vi-VN"/>
        </w:rPr>
        <w:t xml:space="preserve"> </w:t>
      </w:r>
      <w:r>
        <w:t xml:space="preserve">16 TCN </w:t>
      </w:r>
      <w:proofErr w:type="spellStart"/>
      <w:r>
        <w:t>và</w:t>
      </w:r>
      <w:proofErr w:type="spellEnd"/>
      <w:r>
        <w:t xml:space="preserve"> TC</w:t>
      </w:r>
      <w:r>
        <w:rPr>
          <w:lang w:val="vi-VN"/>
        </w:rPr>
        <w:tab/>
        <w:t>Ngày thi:</w:t>
      </w:r>
      <w:r w:rsidR="009D3BA0">
        <w:t xml:space="preserve">       / 5</w:t>
      </w:r>
      <w:r>
        <w:t xml:space="preserve">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 xml:space="preserve"> 45</w:t>
      </w:r>
      <w:r>
        <w:rPr>
          <w:lang w:val="vi-VN"/>
        </w:rPr>
        <w:t xml:space="preserve"> phút</w:t>
      </w:r>
    </w:p>
    <w:p w:rsidR="00F5389C" w:rsidRPr="00DE02AE" w:rsidRDefault="00F5389C" w:rsidP="00F5389C">
      <w:pPr>
        <w:rPr>
          <w:b/>
          <w:sz w:val="20"/>
          <w:szCs w:val="20"/>
        </w:rPr>
      </w:pPr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F5389C" w:rsidTr="00F5389C">
        <w:trPr>
          <w:trHeight w:val="350"/>
        </w:trPr>
        <w:tc>
          <w:tcPr>
            <w:tcW w:w="5040" w:type="dxa"/>
            <w:vMerge w:val="restart"/>
          </w:tcPr>
          <w:p w:rsidR="00F5389C" w:rsidRDefault="00F5389C" w:rsidP="00F5389C">
            <w:pPr>
              <w:jc w:val="center"/>
            </w:pPr>
          </w:p>
          <w:p w:rsidR="00F5389C" w:rsidRDefault="00F5389C" w:rsidP="00F5389C">
            <w:pPr>
              <w:jc w:val="center"/>
            </w:pPr>
          </w:p>
          <w:p w:rsidR="00F5389C" w:rsidRDefault="00F5389C" w:rsidP="00F538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>
              <w:rPr>
                <w:lang w:val="vi-VN"/>
              </w:rPr>
              <w:t>N SV:................................................</w:t>
            </w:r>
          </w:p>
          <w:p w:rsidR="00F5389C" w:rsidRDefault="00F5389C" w:rsidP="00F5389C">
            <w:pPr>
              <w:jc w:val="center"/>
            </w:pPr>
          </w:p>
          <w:p w:rsidR="00F5389C" w:rsidRDefault="00F5389C" w:rsidP="00F5389C">
            <w:pPr>
              <w:jc w:val="center"/>
            </w:pPr>
          </w:p>
          <w:p w:rsidR="00F5389C" w:rsidRDefault="00F5389C" w:rsidP="00F538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F5389C" w:rsidRDefault="00F5389C" w:rsidP="00F5389C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5389C" w:rsidTr="00F5389C">
        <w:trPr>
          <w:trHeight w:val="1142"/>
        </w:trPr>
        <w:tc>
          <w:tcPr>
            <w:tcW w:w="5040" w:type="dxa"/>
            <w:vMerge/>
          </w:tcPr>
          <w:p w:rsidR="00F5389C" w:rsidRDefault="00F5389C" w:rsidP="00F5389C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F5389C" w:rsidRDefault="00F5389C" w:rsidP="00F5389C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5389C" w:rsidTr="00F5389C">
        <w:trPr>
          <w:trHeight w:val="429"/>
        </w:trPr>
        <w:tc>
          <w:tcPr>
            <w:tcW w:w="2078" w:type="dxa"/>
          </w:tcPr>
          <w:p w:rsidR="00F5389C" w:rsidRPr="00180A93" w:rsidRDefault="00F5389C" w:rsidP="00F5389C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9D3BA0">
              <w:rPr>
                <w:b/>
                <w:sz w:val="24"/>
                <w:szCs w:val="24"/>
              </w:rPr>
              <w:t>43</w:t>
            </w:r>
            <w:r>
              <w:rPr>
                <w:b/>
                <w:sz w:val="24"/>
                <w:szCs w:val="24"/>
              </w:rPr>
              <w:t>81</w:t>
            </w:r>
          </w:p>
        </w:tc>
      </w:tr>
    </w:tbl>
    <w:p w:rsidR="00F5389C" w:rsidRDefault="00F5389C" w:rsidP="00F5389C">
      <w:pPr>
        <w:jc w:val="center"/>
      </w:pPr>
    </w:p>
    <w:p w:rsidR="00F5389C" w:rsidRDefault="00F5389C" w:rsidP="00F5389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5389C" w:rsidRPr="00B80BC8" w:rsidRDefault="00F5389C" w:rsidP="00F5389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bài;</w:t>
      </w:r>
    </w:p>
    <w:p w:rsidR="00F5389C" w:rsidRDefault="00F5389C" w:rsidP="00F5389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F5389C" w:rsidRPr="00E811AD" w:rsidRDefault="00F5389C" w:rsidP="00F5389C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7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900"/>
        <w:gridCol w:w="1980"/>
        <w:gridCol w:w="8820"/>
      </w:tblGrid>
      <w:tr w:rsidR="00F5389C" w:rsidTr="00F5389C">
        <w:trPr>
          <w:trHeight w:val="449"/>
        </w:trPr>
        <w:tc>
          <w:tcPr>
            <w:tcW w:w="90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5389C" w:rsidTr="00F5389C">
        <w:trPr>
          <w:trHeight w:val="84"/>
        </w:trPr>
        <w:tc>
          <w:tcPr>
            <w:tcW w:w="90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5389C" w:rsidRPr="005A59CB" w:rsidRDefault="00C53C5E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(3</w:t>
            </w:r>
            <w:r w:rsidR="00F5389C" w:rsidRPr="005A59CB">
              <w:rPr>
                <w:b/>
                <w:bCs/>
                <w:sz w:val="26"/>
                <w:szCs w:val="26"/>
                <w:lang w:val="pt-BR"/>
              </w:rPr>
              <w:t>đ)</w:t>
            </w:r>
          </w:p>
        </w:tc>
        <w:tc>
          <w:tcPr>
            <w:tcW w:w="1980" w:type="dxa"/>
          </w:tcPr>
          <w:p w:rsidR="00F5389C" w:rsidRDefault="00F5389C" w:rsidP="00F5389C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F5389C" w:rsidRDefault="00F5389C" w:rsidP="00F5389C">
            <w:pPr>
              <w:tabs>
                <w:tab w:val="left" w:pos="210"/>
              </w:tabs>
            </w:pPr>
            <w:r w:rsidRPr="00C14A54">
              <w:rPr>
                <w:sz w:val="26"/>
                <w:szCs w:val="26"/>
                <w:lang w:val="pt-BR"/>
              </w:rPr>
              <w:t>Viết phương trình hóa học cho sơ đồ sau</w:t>
            </w:r>
            <w:r>
              <w:t xml:space="preserve"> </w:t>
            </w: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</w:pPr>
          </w:p>
          <w:p w:rsidR="00F5389C" w:rsidRDefault="00F5389C" w:rsidP="00F5389C">
            <w:pPr>
              <w:tabs>
                <w:tab w:val="left" w:pos="210"/>
              </w:tabs>
              <w:rPr>
                <w:lang w:val="vi-VN"/>
              </w:rPr>
            </w:pPr>
          </w:p>
          <w:p w:rsidR="00F5389C" w:rsidRPr="00FD0F44" w:rsidRDefault="00F5389C" w:rsidP="00F5389C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820" w:type="dxa"/>
          </w:tcPr>
          <w:p w:rsidR="003E6478" w:rsidRDefault="00F5389C" w:rsidP="00F5389C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F5389C" w:rsidRPr="00E85B21" w:rsidRDefault="00F5389C" w:rsidP="00F5389C">
            <w:pPr>
              <w:spacing w:before="120"/>
              <w:jc w:val="both"/>
              <w:rPr>
                <w:sz w:val="26"/>
                <w:szCs w:val="26"/>
                <w:vertAlign w:val="subscript"/>
                <w:lang w:val="pt-BR"/>
              </w:rPr>
            </w:pPr>
            <w:r w:rsidRPr="00E85B21">
              <w:rPr>
                <w:sz w:val="26"/>
                <w:szCs w:val="26"/>
                <w:lang w:val="pt-BR"/>
              </w:rPr>
              <w:t xml:space="preserve">Ca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7pt;height:15.7pt" o:ole="">
                  <v:imagedata r:id="rId10" o:title=""/>
                </v:shape>
                <o:OLEObject Type="Embed" ProgID="Equation.DSMT4" ShapeID="_x0000_i1025" DrawAspect="Content" ObjectID="_1628104662" r:id="rId11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Ca(OH)</w:t>
            </w:r>
            <w:r w:rsidRPr="00E85B21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26" type="#_x0000_t75" style="width:24.9pt;height:15.7pt" o:ole="">
                  <v:imagedata r:id="rId12" o:title=""/>
                </v:shape>
                <o:OLEObject Type="Embed" ProgID="Equation.DSMT4" ShapeID="_x0000_i1026" DrawAspect="Content" ObjectID="_1628104663" r:id="rId13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CaO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27" type="#_x0000_t75" style="width:25.85pt;height:15.7pt" o:ole="">
                  <v:imagedata r:id="rId14" o:title=""/>
                </v:shape>
                <o:OLEObject Type="Embed" ProgID="Equation.DSMT4" ShapeID="_x0000_i1027" DrawAspect="Content" ObjectID="_1628104664" r:id="rId15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CaCO</w:t>
            </w:r>
            <w:r w:rsidRPr="00E85B21">
              <w:rPr>
                <w:sz w:val="26"/>
                <w:szCs w:val="26"/>
                <w:vertAlign w:val="subscript"/>
                <w:lang w:val="pt-BR"/>
              </w:rPr>
              <w:t xml:space="preserve">3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28" type="#_x0000_t75" style="width:25.85pt;height:15.7pt" o:ole="">
                  <v:imagedata r:id="rId16" o:title=""/>
                </v:shape>
                <o:OLEObject Type="Embed" ProgID="Equation.DSMT4" ShapeID="_x0000_i1028" DrawAspect="Content" ObjectID="_1628104665" r:id="rId17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CaCl</w:t>
            </w:r>
            <w:r w:rsidRPr="00E85B21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29" type="#_x0000_t75" style="width:25.5pt;height:15.75pt" o:ole="">
                  <v:imagedata r:id="rId18" o:title=""/>
                </v:shape>
                <o:OLEObject Type="Embed" ProgID="Equation.DSMT4" ShapeID="_x0000_i1029" DrawAspect="Content" ObjectID="_1628104666" r:id="rId19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</w:t>
            </w:r>
            <w:r w:rsidR="005A3840"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30" type="#_x0000_t75" style="width:25.5pt;height:15.75pt" o:ole="">
                  <v:imagedata r:id="rId20" o:title=""/>
                </v:shape>
                <o:OLEObject Type="Embed" ProgID="Equation.DSMT4" ShapeID="_x0000_i1030" DrawAspect="Content" ObjectID="_1628104667" r:id="rId21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CaO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</w:tc>
      </w:tr>
      <w:tr w:rsidR="00F5389C" w:rsidTr="00F5389C">
        <w:trPr>
          <w:trHeight w:val="359"/>
        </w:trPr>
        <w:tc>
          <w:tcPr>
            <w:tcW w:w="900" w:type="dxa"/>
          </w:tcPr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5389C" w:rsidTr="00F5389C">
        <w:trPr>
          <w:trHeight w:val="800"/>
        </w:trPr>
        <w:tc>
          <w:tcPr>
            <w:tcW w:w="90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F5389C" w:rsidRPr="009654A4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F5389C" w:rsidRPr="00E85B21" w:rsidRDefault="00F5389C" w:rsidP="00F5389C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>
              <w:rPr>
                <w:sz w:val="26"/>
                <w:szCs w:val="26"/>
              </w:rPr>
              <w:t xml:space="preserve">dung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các chất</w:t>
            </w:r>
            <w:r w:rsidR="005A3840">
              <w:rPr>
                <w:sz w:val="26"/>
                <w:szCs w:val="26"/>
                <w:lang w:val="pt-BR"/>
              </w:rPr>
              <w:t xml:space="preserve"> Phân biệt các lọ mất nhãn sau .</w:t>
            </w:r>
            <w:r w:rsidRPr="00E85B21">
              <w:rPr>
                <w:sz w:val="26"/>
                <w:szCs w:val="26"/>
                <w:lang w:val="pt-BR"/>
              </w:rPr>
              <w:t xml:space="preserve">  Viết phương trình hóa học.</w:t>
            </w:r>
          </w:p>
          <w:p w:rsidR="00F5389C" w:rsidRPr="00FD5054" w:rsidRDefault="00F5389C" w:rsidP="00754FC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8820" w:type="dxa"/>
          </w:tcPr>
          <w:p w:rsidR="00F5389C" w:rsidRDefault="00F5389C" w:rsidP="00F5389C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F5389C" w:rsidTr="00F5389C">
              <w:tc>
                <w:tcPr>
                  <w:tcW w:w="2215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Na</w:t>
                  </w:r>
                  <w:r w:rsidR="003E6478">
                    <w:rPr>
                      <w:sz w:val="26"/>
                      <w:szCs w:val="26"/>
                      <w:lang w:val="pt-BR"/>
                    </w:rPr>
                    <w:t xml:space="preserve"> NO</w:t>
                  </w:r>
                  <w:r w:rsidR="003E6478" w:rsidRPr="003E6478">
                    <w:rPr>
                      <w:sz w:val="26"/>
                      <w:szCs w:val="26"/>
                      <w:vertAlign w:val="subscript"/>
                      <w:lang w:val="pt-BR"/>
                    </w:rPr>
                    <w:t>3</w:t>
                  </w:r>
                </w:p>
              </w:tc>
              <w:tc>
                <w:tcPr>
                  <w:tcW w:w="2102" w:type="dxa"/>
                </w:tcPr>
                <w:p w:rsidR="00F5389C" w:rsidRDefault="00F5389C" w:rsidP="003E6478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Mg</w:t>
                  </w:r>
                  <w:r w:rsidR="003E6478">
                    <w:rPr>
                      <w:sz w:val="26"/>
                      <w:szCs w:val="26"/>
                      <w:lang w:val="pt-BR"/>
                    </w:rPr>
                    <w:t>(NO</w:t>
                  </w:r>
                  <w:r w:rsidR="003E6478" w:rsidRPr="003E6478">
                    <w:rPr>
                      <w:sz w:val="26"/>
                      <w:szCs w:val="26"/>
                      <w:vertAlign w:val="subscript"/>
                      <w:lang w:val="pt-BR"/>
                    </w:rPr>
                    <w:t>3</w:t>
                  </w:r>
                  <w:r w:rsidR="003E6478">
                    <w:rPr>
                      <w:sz w:val="26"/>
                      <w:szCs w:val="26"/>
                      <w:lang w:val="pt-BR"/>
                    </w:rPr>
                    <w:t>)</w:t>
                  </w:r>
                  <w:r w:rsidRPr="00E85B21">
                    <w:rPr>
                      <w:sz w:val="26"/>
                      <w:szCs w:val="26"/>
                      <w:vertAlign w:val="subscript"/>
                      <w:lang w:val="pt-BR"/>
                    </w:rPr>
                    <w:t>2</w:t>
                  </w:r>
                </w:p>
              </w:tc>
              <w:tc>
                <w:tcPr>
                  <w:tcW w:w="2221" w:type="dxa"/>
                </w:tcPr>
                <w:p w:rsidR="00F5389C" w:rsidRPr="003E6478" w:rsidRDefault="00F5389C" w:rsidP="003E6478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Al</w:t>
                  </w:r>
                  <w:r w:rsidR="003E6478">
                    <w:rPr>
                      <w:sz w:val="26"/>
                      <w:szCs w:val="26"/>
                      <w:lang w:val="pt-BR"/>
                    </w:rPr>
                    <w:t>(NO</w:t>
                  </w:r>
                  <w:r w:rsidR="003E6478" w:rsidRPr="003E6478">
                    <w:rPr>
                      <w:sz w:val="26"/>
                      <w:szCs w:val="26"/>
                      <w:vertAlign w:val="subscript"/>
                      <w:lang w:val="pt-BR"/>
                    </w:rPr>
                    <w:t>3</w:t>
                  </w:r>
                  <w:r w:rsidR="003E6478">
                    <w:rPr>
                      <w:sz w:val="26"/>
                      <w:szCs w:val="26"/>
                      <w:lang w:val="pt-BR"/>
                    </w:rPr>
                    <w:t>)</w:t>
                  </w:r>
                  <w:r w:rsidR="003E6478" w:rsidRPr="003E6478">
                    <w:rPr>
                      <w:sz w:val="26"/>
                      <w:szCs w:val="26"/>
                      <w:vertAlign w:val="subscript"/>
                      <w:lang w:val="pt-BR"/>
                    </w:rPr>
                    <w:t>3</w:t>
                  </w:r>
                </w:p>
              </w:tc>
            </w:tr>
            <w:tr w:rsidR="00F5389C" w:rsidTr="00F5389C">
              <w:tc>
                <w:tcPr>
                  <w:tcW w:w="2215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F5389C" w:rsidTr="00F5389C">
              <w:tc>
                <w:tcPr>
                  <w:tcW w:w="2215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F5389C" w:rsidRDefault="00F5389C" w:rsidP="00F5389C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F5389C" w:rsidRDefault="00F5389C" w:rsidP="00F5389C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3E6478" w:rsidRDefault="00F5389C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</w:t>
            </w:r>
            <w:r w:rsidR="003E6478">
              <w:rPr>
                <w:bCs/>
                <w:sz w:val="28"/>
              </w:rPr>
              <w:t>…………………………………………………………………………...</w:t>
            </w:r>
          </w:p>
        </w:tc>
      </w:tr>
      <w:tr w:rsidR="00F5389C" w:rsidTr="00F5389C">
        <w:trPr>
          <w:trHeight w:val="20"/>
        </w:trPr>
        <w:tc>
          <w:tcPr>
            <w:tcW w:w="90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5389C" w:rsidRPr="009654A4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783E20">
              <w:rPr>
                <w:b/>
                <w:bCs/>
                <w:sz w:val="26"/>
                <w:szCs w:val="26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F5389C" w:rsidRDefault="00F5389C" w:rsidP="00F5389C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3E6478" w:rsidRPr="00E85B21" w:rsidRDefault="003E6478" w:rsidP="003E6478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proofErr w:type="spellStart"/>
            <w:r w:rsidRPr="00E85B21">
              <w:rPr>
                <w:sz w:val="26"/>
                <w:szCs w:val="26"/>
                <w:lang w:val="es-ES"/>
              </w:rPr>
              <w:t>Hòa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tan 23,9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gam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hỗn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hợp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BaCO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và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MgCO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nước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cần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3,36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lit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khí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CO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2</w:t>
            </w:r>
            <w:r w:rsidRPr="00E85B21">
              <w:rPr>
                <w:sz w:val="26"/>
                <w:szCs w:val="26"/>
                <w:lang w:val="es-ES"/>
              </w:rPr>
              <w:t xml:space="preserve"> (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điều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kiện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tiêu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chuẩn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).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Xác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định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khối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lượng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của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mỗi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muối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hỗn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E85B21">
              <w:rPr>
                <w:sz w:val="26"/>
                <w:szCs w:val="26"/>
                <w:lang w:val="es-ES"/>
              </w:rPr>
              <w:t>hợp</w:t>
            </w:r>
            <w:proofErr w:type="spellEnd"/>
            <w:r w:rsidRPr="00E85B21">
              <w:rPr>
                <w:sz w:val="26"/>
                <w:szCs w:val="26"/>
                <w:lang w:val="es-ES"/>
              </w:rPr>
              <w:t>.</w:t>
            </w:r>
          </w:p>
          <w:p w:rsidR="00F5389C" w:rsidRDefault="00F5389C" w:rsidP="00F5389C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F5389C" w:rsidRDefault="00F5389C" w:rsidP="00F5389C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F5389C" w:rsidRPr="003E6478" w:rsidRDefault="00F5389C" w:rsidP="00F5389C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8820" w:type="dxa"/>
          </w:tcPr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Pr="00BB6457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3E6478" w:rsidRDefault="003E6478" w:rsidP="003E647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3E6478" w:rsidRDefault="00F5389C" w:rsidP="003E6478"/>
        </w:tc>
      </w:tr>
      <w:tr w:rsidR="00F5389C" w:rsidTr="00F5389C">
        <w:trPr>
          <w:trHeight w:val="4904"/>
        </w:trPr>
        <w:tc>
          <w:tcPr>
            <w:tcW w:w="900" w:type="dxa"/>
          </w:tcPr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5389C" w:rsidRPr="009654A4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F5389C" w:rsidRPr="005A59CB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783E20">
              <w:rPr>
                <w:b/>
                <w:bCs/>
                <w:sz w:val="26"/>
                <w:szCs w:val="26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783E20" w:rsidRPr="00E85B21" w:rsidRDefault="003E6478" w:rsidP="00783E20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r w:rsidRPr="00E85B21">
              <w:rPr>
                <w:sz w:val="26"/>
                <w:szCs w:val="26"/>
                <w:lang w:val="pt-BR"/>
              </w:rPr>
              <w:t>Hoà</w:t>
            </w:r>
            <w:r>
              <w:rPr>
                <w:sz w:val="26"/>
                <w:szCs w:val="26"/>
                <w:lang w:val="pt-BR"/>
              </w:rPr>
              <w:t xml:space="preserve"> tan hoàn toàn 12,6 gam hỗn hợp Al và Mg trong dung dịch </w:t>
            </w:r>
            <w:r w:rsidR="00783E20">
              <w:rPr>
                <w:sz w:val="26"/>
                <w:szCs w:val="26"/>
                <w:lang w:val="pt-BR"/>
              </w:rPr>
              <w:t>NaOH</w:t>
            </w:r>
            <w:r w:rsidRPr="00E85B21">
              <w:rPr>
                <w:sz w:val="26"/>
                <w:szCs w:val="26"/>
                <w:lang w:val="pt-BR"/>
              </w:rPr>
              <w:t xml:space="preserve"> thu được </w:t>
            </w:r>
            <w:r w:rsidR="00783E20">
              <w:rPr>
                <w:sz w:val="26"/>
                <w:szCs w:val="26"/>
                <w:lang w:val="pt-BR"/>
              </w:rPr>
              <w:t>6,72</w:t>
            </w:r>
            <w:r>
              <w:rPr>
                <w:sz w:val="26"/>
                <w:szCs w:val="26"/>
                <w:lang w:val="pt-BR"/>
              </w:rPr>
              <w:t xml:space="preserve"> lit</w:t>
            </w:r>
            <w:r w:rsidRPr="00E85B21">
              <w:rPr>
                <w:sz w:val="26"/>
                <w:szCs w:val="26"/>
                <w:lang w:val="pt-BR"/>
              </w:rPr>
              <w:t xml:space="preserve"> khí </w:t>
            </w:r>
            <w:r w:rsidR="00783E20">
              <w:rPr>
                <w:sz w:val="26"/>
                <w:szCs w:val="26"/>
                <w:lang w:val="pt-BR"/>
              </w:rPr>
              <w:t>H</w:t>
            </w:r>
            <w:r w:rsidR="00783E20" w:rsidRPr="00783E2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85B21">
              <w:rPr>
                <w:sz w:val="26"/>
                <w:szCs w:val="26"/>
                <w:lang w:val="pt-BR"/>
              </w:rPr>
              <w:t xml:space="preserve">.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Xác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định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khối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lượng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của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mỗi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>
              <w:rPr>
                <w:sz w:val="26"/>
                <w:szCs w:val="26"/>
                <w:lang w:val="es-ES"/>
              </w:rPr>
              <w:t>kim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>
              <w:rPr>
                <w:sz w:val="26"/>
                <w:szCs w:val="26"/>
                <w:lang w:val="es-ES"/>
              </w:rPr>
              <w:t>loại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hỗn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hợp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>.</w:t>
            </w:r>
          </w:p>
          <w:p w:rsidR="003E6478" w:rsidRDefault="003E6478" w:rsidP="003E6478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F5389C" w:rsidRPr="00764903" w:rsidRDefault="00F5389C" w:rsidP="00F5389C">
            <w:pPr>
              <w:spacing w:before="120"/>
              <w:ind w:right="-1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820" w:type="dxa"/>
          </w:tcPr>
          <w:p w:rsidR="00F5389C" w:rsidRDefault="00F5389C" w:rsidP="00F5389C">
            <w:pPr>
              <w:jc w:val="center"/>
            </w:pP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Pr="00BB6457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F5389C" w:rsidRPr="003E6478" w:rsidRDefault="00F5389C" w:rsidP="00F5389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</w:tc>
      </w:tr>
    </w:tbl>
    <w:p w:rsidR="00F5389C" w:rsidRPr="00C02A8D" w:rsidRDefault="00F5389C" w:rsidP="00F5389C">
      <w:pPr>
        <w:rPr>
          <w:rFonts w:cs="Times New Roman"/>
          <w:b/>
          <w:sz w:val="24"/>
          <w:szCs w:val="24"/>
        </w:rPr>
      </w:pPr>
      <w:r>
        <w:rPr>
          <w:sz w:val="18"/>
          <w:szCs w:val="18"/>
          <w:lang w:val="vi-VN"/>
        </w:rPr>
        <w:t xml:space="preserve">                                                                                                                                   </w:t>
      </w:r>
      <w:r>
        <w:rPr>
          <w:rFonts w:cs="Times New Roman"/>
          <w:b/>
          <w:sz w:val="24"/>
          <w:szCs w:val="24"/>
          <w:lang w:val="vi-VN"/>
        </w:rPr>
        <w:t xml:space="preserve">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  <w:r>
        <w:rPr>
          <w:rFonts w:cs="Times New Roman"/>
          <w:b/>
          <w:sz w:val="24"/>
          <w:szCs w:val="24"/>
        </w:rPr>
        <w:t>:</w:t>
      </w: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F5389C" w:rsidRDefault="00F5389C" w:rsidP="00F5389C">
      <w:pPr>
        <w:spacing w:after="0"/>
        <w:jc w:val="center"/>
        <w:rPr>
          <w:sz w:val="18"/>
          <w:szCs w:val="18"/>
          <w:lang w:val="vi-VN"/>
        </w:rPr>
      </w:pPr>
    </w:p>
    <w:bookmarkEnd w:id="1"/>
    <w:bookmarkEnd w:id="2"/>
    <w:p w:rsidR="009D3BA0" w:rsidRPr="00627508" w:rsidRDefault="009D3BA0" w:rsidP="009D3BA0">
      <w:pPr>
        <w:spacing w:after="0"/>
        <w:rPr>
          <w:sz w:val="18"/>
          <w:szCs w:val="18"/>
          <w:lang w:val="vi-VN"/>
        </w:rPr>
      </w:pPr>
      <w:r>
        <w:rPr>
          <w:rFonts w:cs="Times New Roman"/>
        </w:rPr>
        <w:t xml:space="preserve">                                            </w:t>
      </w: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CỘNG HÒA XÃ HỘI CHỦ NGHĨA VIỆT NAM</w:t>
      </w:r>
    </w:p>
    <w:p w:rsidR="009D3BA0" w:rsidRDefault="009D3BA0" w:rsidP="009D3BA0">
      <w:pPr>
        <w:spacing w:after="0" w:line="240" w:lineRule="auto"/>
        <w:rPr>
          <w:sz w:val="18"/>
          <w:szCs w:val="18"/>
          <w:lang w:val="vi-VN"/>
        </w:rPr>
      </w:pPr>
      <w:r>
        <w:rPr>
          <w:b/>
          <w:sz w:val="18"/>
          <w:szCs w:val="18"/>
        </w:rPr>
        <w:t xml:space="preserve">                           </w:t>
      </w:r>
      <w:r w:rsidRPr="00627508">
        <w:rPr>
          <w:b/>
          <w:sz w:val="18"/>
          <w:szCs w:val="18"/>
          <w:lang w:val="vi-VN"/>
        </w:rPr>
        <w:t>TRƯỜNG CĐ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sz w:val="18"/>
          <w:szCs w:val="18"/>
          <w:lang w:val="vi-VN"/>
        </w:rPr>
        <w:t>Độc lập – Tự do – Hạnh phúc</w:t>
      </w:r>
    </w:p>
    <w:p w:rsidR="009D3BA0" w:rsidRPr="00AB51E4" w:rsidRDefault="009D3BA0" w:rsidP="009D3BA0">
      <w:pPr>
        <w:spacing w:after="0"/>
        <w:jc w:val="center"/>
      </w:pPr>
      <w:r>
        <w:t xml:space="preserve">    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9D3BA0" w:rsidRPr="00D76AE5" w:rsidRDefault="009D3BA0" w:rsidP="009D3BA0">
      <w:pPr>
        <w:spacing w:after="0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9D3BA0" w:rsidRPr="00D25919" w:rsidRDefault="009D3BA0" w:rsidP="009D3BA0">
      <w:pPr>
        <w:spacing w:after="0"/>
        <w:jc w:val="center"/>
      </w:pPr>
      <w:r>
        <w:rPr>
          <w:lang w:val="vi-VN"/>
        </w:rPr>
        <w:t xml:space="preserve">BẬC ĐÀO TẠO : </w:t>
      </w:r>
      <w:r>
        <w:t>TRUNG CẤP NGHỀ</w:t>
      </w:r>
    </w:p>
    <w:p w:rsidR="009D3BA0" w:rsidRPr="00CD5605" w:rsidRDefault="009D3BA0" w:rsidP="009D3BA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4</w:t>
      </w:r>
    </w:p>
    <w:p w:rsidR="009D3BA0" w:rsidRPr="00382E04" w:rsidRDefault="009D3BA0" w:rsidP="009D3BA0">
      <w:pPr>
        <w:spacing w:after="0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1</w:t>
      </w:r>
      <w:r>
        <w:rPr>
          <w:b/>
          <w:lang w:val="vi-VN"/>
        </w:rPr>
        <w:t xml:space="preserve"> </w:t>
      </w:r>
      <w:r w:rsidRPr="00D76AE5">
        <w:rPr>
          <w:b/>
          <w:lang w:val="vi-VN"/>
        </w:rPr>
        <w:t xml:space="preserve"> NĂM HỌ</w:t>
      </w:r>
      <w:r>
        <w:rPr>
          <w:b/>
          <w:lang w:val="vi-VN"/>
        </w:rPr>
        <w:t>C</w:t>
      </w:r>
      <w:r>
        <w:rPr>
          <w:b/>
        </w:rPr>
        <w:t xml:space="preserve"> </w:t>
      </w:r>
      <w:r>
        <w:rPr>
          <w:b/>
          <w:lang w:val="vi-VN"/>
        </w:rPr>
        <w:t>:</w:t>
      </w:r>
      <w:r>
        <w:rPr>
          <w:b/>
        </w:rPr>
        <w:t xml:space="preserve"> </w:t>
      </w:r>
      <w:r>
        <w:rPr>
          <w:b/>
          <w:lang w:val="vi-VN"/>
        </w:rPr>
        <w:t>201</w:t>
      </w:r>
      <w:r>
        <w:rPr>
          <w:b/>
        </w:rPr>
        <w:t>7</w:t>
      </w:r>
      <w:r w:rsidRPr="00D76AE5">
        <w:rPr>
          <w:b/>
          <w:lang w:val="vi-VN"/>
        </w:rPr>
        <w:t xml:space="preserve"> – 201</w:t>
      </w:r>
      <w:r>
        <w:rPr>
          <w:b/>
        </w:rPr>
        <w:t>8</w:t>
      </w:r>
    </w:p>
    <w:p w:rsidR="009D3BA0" w:rsidRDefault="009D3BA0" w:rsidP="009D3BA0">
      <w:pPr>
        <w:jc w:val="center"/>
        <w:outlineLvl w:val="8"/>
        <w:rPr>
          <w:lang w:val="vi-VN"/>
        </w:rPr>
      </w:pPr>
      <w:r>
        <w:rPr>
          <w:lang w:val="vi-VN"/>
        </w:rPr>
        <w:t>Lớp</w:t>
      </w:r>
      <w:r>
        <w:t>:</w:t>
      </w:r>
      <w:r>
        <w:rPr>
          <w:lang w:val="vi-VN"/>
        </w:rPr>
        <w:t xml:space="preserve"> </w:t>
      </w:r>
      <w:r>
        <w:t xml:space="preserve">16 TCN </w:t>
      </w:r>
      <w:proofErr w:type="spellStart"/>
      <w:r>
        <w:t>và</w:t>
      </w:r>
      <w:proofErr w:type="spellEnd"/>
      <w:r>
        <w:t xml:space="preserve"> TC</w:t>
      </w:r>
      <w:r>
        <w:rPr>
          <w:lang w:val="vi-VN"/>
        </w:rPr>
        <w:tab/>
        <w:t>Ngày thi:</w:t>
      </w:r>
      <w:r>
        <w:t xml:space="preserve">       / 5  /2018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 xml:space="preserve"> 45</w:t>
      </w:r>
      <w:r>
        <w:rPr>
          <w:lang w:val="vi-VN"/>
        </w:rPr>
        <w:t xml:space="preserve"> phút</w:t>
      </w:r>
    </w:p>
    <w:p w:rsidR="009D3BA0" w:rsidRPr="00DE02AE" w:rsidRDefault="009D3BA0" w:rsidP="009D3BA0">
      <w:pPr>
        <w:rPr>
          <w:b/>
          <w:sz w:val="20"/>
          <w:szCs w:val="20"/>
        </w:rPr>
      </w:pPr>
    </w:p>
    <w:tbl>
      <w:tblPr>
        <w:tblStyle w:val="TableGrid"/>
        <w:tblW w:w="10080" w:type="dxa"/>
        <w:tblInd w:w="288" w:type="dxa"/>
        <w:tblLook w:val="01E0" w:firstRow="1" w:lastRow="1" w:firstColumn="1" w:lastColumn="1" w:noHBand="0" w:noVBand="0"/>
      </w:tblPr>
      <w:tblGrid>
        <w:gridCol w:w="5040"/>
        <w:gridCol w:w="5040"/>
      </w:tblGrid>
      <w:tr w:rsidR="009D3BA0" w:rsidTr="0058010F">
        <w:trPr>
          <w:trHeight w:val="350"/>
        </w:trPr>
        <w:tc>
          <w:tcPr>
            <w:tcW w:w="5040" w:type="dxa"/>
            <w:vMerge w:val="restart"/>
          </w:tcPr>
          <w:p w:rsidR="009D3BA0" w:rsidRDefault="009D3BA0" w:rsidP="0058010F">
            <w:pPr>
              <w:jc w:val="center"/>
            </w:pPr>
          </w:p>
          <w:p w:rsidR="009D3BA0" w:rsidRDefault="009D3BA0" w:rsidP="0058010F">
            <w:pPr>
              <w:jc w:val="center"/>
            </w:pPr>
          </w:p>
          <w:p w:rsidR="009D3BA0" w:rsidRDefault="009D3BA0" w:rsidP="0058010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HỌ VÀ T</w:t>
            </w:r>
            <w:r>
              <w:t>E</w:t>
            </w:r>
            <w:r>
              <w:rPr>
                <w:lang w:val="vi-VN"/>
              </w:rPr>
              <w:t>N SV:................................................</w:t>
            </w:r>
          </w:p>
          <w:p w:rsidR="009D3BA0" w:rsidRDefault="009D3BA0" w:rsidP="0058010F">
            <w:pPr>
              <w:jc w:val="center"/>
            </w:pPr>
          </w:p>
          <w:p w:rsidR="009D3BA0" w:rsidRDefault="009D3BA0" w:rsidP="0058010F">
            <w:pPr>
              <w:jc w:val="center"/>
            </w:pPr>
          </w:p>
          <w:p w:rsidR="009D3BA0" w:rsidRDefault="009D3BA0" w:rsidP="0058010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LỚP:....................................................................</w:t>
            </w:r>
          </w:p>
        </w:tc>
        <w:tc>
          <w:tcPr>
            <w:tcW w:w="5040" w:type="dxa"/>
          </w:tcPr>
          <w:p w:rsidR="009D3BA0" w:rsidRDefault="009D3BA0" w:rsidP="0058010F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9D3BA0" w:rsidTr="0058010F">
        <w:trPr>
          <w:trHeight w:val="1142"/>
        </w:trPr>
        <w:tc>
          <w:tcPr>
            <w:tcW w:w="5040" w:type="dxa"/>
            <w:vMerge/>
          </w:tcPr>
          <w:p w:rsidR="009D3BA0" w:rsidRDefault="009D3BA0" w:rsidP="0058010F">
            <w:pPr>
              <w:jc w:val="center"/>
              <w:rPr>
                <w:lang w:val="vi-VN"/>
              </w:rPr>
            </w:pPr>
          </w:p>
        </w:tc>
        <w:tc>
          <w:tcPr>
            <w:tcW w:w="5040" w:type="dxa"/>
          </w:tcPr>
          <w:p w:rsidR="009D3BA0" w:rsidRDefault="009D3BA0" w:rsidP="0058010F">
            <w:pPr>
              <w:jc w:val="center"/>
              <w:rPr>
                <w:lang w:val="vi-VN"/>
              </w:rPr>
            </w:pPr>
          </w:p>
        </w:tc>
      </w:tr>
    </w:tbl>
    <w:tbl>
      <w:tblPr>
        <w:tblpPr w:leftFromText="180" w:rightFromText="180" w:vertAnchor="text" w:horzAnchor="page" w:tblpX="7906" w:tblpY="3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9D3BA0" w:rsidTr="0058010F">
        <w:trPr>
          <w:trHeight w:val="429"/>
        </w:trPr>
        <w:tc>
          <w:tcPr>
            <w:tcW w:w="2078" w:type="dxa"/>
          </w:tcPr>
          <w:p w:rsidR="009D3BA0" w:rsidRPr="00180A93" w:rsidRDefault="009D3BA0" w:rsidP="0058010F">
            <w:pPr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4382</w:t>
            </w:r>
          </w:p>
        </w:tc>
      </w:tr>
    </w:tbl>
    <w:p w:rsidR="009D3BA0" w:rsidRDefault="009D3BA0" w:rsidP="009D3BA0">
      <w:pPr>
        <w:jc w:val="center"/>
      </w:pPr>
    </w:p>
    <w:p w:rsidR="009D3BA0" w:rsidRDefault="009D3BA0" w:rsidP="009D3BA0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9D3BA0" w:rsidRPr="00B80BC8" w:rsidRDefault="009D3BA0" w:rsidP="009D3BA0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bài;</w:t>
      </w:r>
    </w:p>
    <w:p w:rsidR="009D3BA0" w:rsidRDefault="009D3BA0" w:rsidP="009D3BA0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ngày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</w:t>
      </w:r>
    </w:p>
    <w:p w:rsidR="009D3BA0" w:rsidRPr="00E811AD" w:rsidRDefault="009D3BA0" w:rsidP="009D3BA0">
      <w:pPr>
        <w:tabs>
          <w:tab w:val="left" w:pos="9967"/>
        </w:tabs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1170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900"/>
        <w:gridCol w:w="1980"/>
        <w:gridCol w:w="8820"/>
      </w:tblGrid>
      <w:tr w:rsidR="009D3BA0" w:rsidTr="0058010F">
        <w:trPr>
          <w:trHeight w:val="449"/>
        </w:trPr>
        <w:tc>
          <w:tcPr>
            <w:tcW w:w="90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9D3BA0" w:rsidTr="0058010F">
        <w:trPr>
          <w:trHeight w:val="84"/>
        </w:trPr>
        <w:tc>
          <w:tcPr>
            <w:tcW w:w="90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C53C5E">
              <w:rPr>
                <w:b/>
                <w:bCs/>
                <w:sz w:val="26"/>
                <w:szCs w:val="26"/>
                <w:lang w:val="pt-BR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9D3BA0" w:rsidRDefault="009D3BA0" w:rsidP="0058010F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9D3BA0" w:rsidRDefault="009D3BA0" w:rsidP="0058010F">
            <w:pPr>
              <w:tabs>
                <w:tab w:val="left" w:pos="210"/>
              </w:tabs>
            </w:pPr>
            <w:r w:rsidRPr="00C14A54">
              <w:rPr>
                <w:sz w:val="26"/>
                <w:szCs w:val="26"/>
                <w:lang w:val="pt-BR"/>
              </w:rPr>
              <w:t>Viết phương trình hóa học cho sơ đồ sau</w:t>
            </w:r>
            <w:r>
              <w:t xml:space="preserve"> </w:t>
            </w: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</w:pPr>
          </w:p>
          <w:p w:rsidR="009D3BA0" w:rsidRDefault="009D3BA0" w:rsidP="0058010F">
            <w:pPr>
              <w:tabs>
                <w:tab w:val="left" w:pos="210"/>
              </w:tabs>
              <w:rPr>
                <w:lang w:val="vi-VN"/>
              </w:rPr>
            </w:pPr>
          </w:p>
          <w:p w:rsidR="009D3BA0" w:rsidRPr="00FD0F44" w:rsidRDefault="009D3BA0" w:rsidP="0058010F">
            <w:pPr>
              <w:tabs>
                <w:tab w:val="left" w:pos="210"/>
              </w:tabs>
              <w:rPr>
                <w:lang w:val="vi-VN"/>
              </w:rPr>
            </w:pPr>
          </w:p>
        </w:tc>
        <w:tc>
          <w:tcPr>
            <w:tcW w:w="8820" w:type="dxa"/>
          </w:tcPr>
          <w:p w:rsidR="009D3BA0" w:rsidRPr="00E85B21" w:rsidRDefault="009D3BA0" w:rsidP="009D3BA0">
            <w:pPr>
              <w:spacing w:before="120"/>
              <w:jc w:val="both"/>
              <w:rPr>
                <w:sz w:val="26"/>
                <w:szCs w:val="26"/>
                <w:vertAlign w:val="subscript"/>
                <w:lang w:val="es-ES"/>
              </w:rPr>
            </w:pPr>
            <w:r w:rsidRPr="00E85B21">
              <w:rPr>
                <w:sz w:val="26"/>
                <w:szCs w:val="26"/>
                <w:lang w:val="es-ES"/>
              </w:rPr>
              <w:t xml:space="preserve"> Al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2</w:t>
            </w:r>
            <w:r w:rsidRPr="00E85B21">
              <w:rPr>
                <w:sz w:val="26"/>
                <w:szCs w:val="26"/>
                <w:lang w:val="es-ES"/>
              </w:rPr>
              <w:t>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Pr="00E85B21">
              <w:rPr>
                <w:sz w:val="26"/>
                <w:szCs w:val="26"/>
                <w:lang w:val="es-ES"/>
              </w:rPr>
              <w:t xml:space="preserve">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20" w:dyaOrig="320">
                <v:shape id="_x0000_i1031" type="#_x0000_t75" style="width:27.75pt;height:15.75pt" o:ole="">
                  <v:imagedata r:id="rId10" o:title=""/>
                </v:shape>
                <o:OLEObject Type="Embed" ProgID="Equation.DSMT4" ShapeID="_x0000_i1031" DrawAspect="Content" ObjectID="_1628104668" r:id="rId22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</w:t>
            </w:r>
            <w:r w:rsidRPr="00E85B21">
              <w:rPr>
                <w:sz w:val="26"/>
                <w:szCs w:val="26"/>
                <w:lang w:val="es-ES"/>
              </w:rPr>
              <w:t xml:space="preserve"> Al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32" type="#_x0000_t75" style="width:24.75pt;height:15.75pt" o:ole="">
                  <v:imagedata r:id="rId12" o:title=""/>
                </v:shape>
                <o:OLEObject Type="Embed" ProgID="Equation.DSMT4" ShapeID="_x0000_i1032" DrawAspect="Content" ObjectID="_1628104669" r:id="rId23"/>
              </w:object>
            </w:r>
            <w:r>
              <w:rPr>
                <w:sz w:val="26"/>
                <w:szCs w:val="26"/>
                <w:lang w:val="es-ES"/>
              </w:rPr>
              <w:t xml:space="preserve"> </w:t>
            </w:r>
            <w:r w:rsidRPr="00E85B21">
              <w:rPr>
                <w:sz w:val="26"/>
                <w:szCs w:val="26"/>
                <w:lang w:val="es-ES"/>
              </w:rPr>
              <w:t>NaAlO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 xml:space="preserve">2 </w:t>
            </w:r>
            <w:r>
              <w:rPr>
                <w:sz w:val="26"/>
                <w:szCs w:val="26"/>
                <w:lang w:val="es-ES"/>
              </w:rPr>
              <w:t xml:space="preserve">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33" type="#_x0000_t75" style="width:25.5pt;height:15.75pt" o:ole="">
                  <v:imagedata r:id="rId14" o:title=""/>
                </v:shape>
                <o:OLEObject Type="Embed" ProgID="Equation.DSMT4" ShapeID="_x0000_i1033" DrawAspect="Content" ObjectID="_1628104670" r:id="rId24"/>
              </w:object>
            </w:r>
            <w:r w:rsidRPr="00E85B21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es-ES"/>
              </w:rPr>
              <w:t xml:space="preserve"> </w:t>
            </w:r>
            <w:r w:rsidRPr="00E85B21">
              <w:rPr>
                <w:sz w:val="26"/>
                <w:szCs w:val="26"/>
                <w:lang w:val="es-ES"/>
              </w:rPr>
              <w:t>Al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2</w:t>
            </w:r>
            <w:r w:rsidRPr="00E85B21">
              <w:rPr>
                <w:sz w:val="26"/>
                <w:szCs w:val="26"/>
                <w:lang w:val="es-ES"/>
              </w:rPr>
              <w:t>(SO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4</w:t>
            </w:r>
            <w:r w:rsidRPr="00E85B21">
              <w:rPr>
                <w:sz w:val="26"/>
                <w:szCs w:val="26"/>
                <w:lang w:val="es-ES"/>
              </w:rPr>
              <w:t>)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 xml:space="preserve">3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34" type="#_x0000_t75" style="width:25.5pt;height:15.75pt" o:ole="">
                  <v:imagedata r:id="rId16" o:title=""/>
                </v:shape>
                <o:OLEObject Type="Embed" ProgID="Equation.DSMT4" ShapeID="_x0000_i1034" DrawAspect="Content" ObjectID="_1628104671" r:id="rId25"/>
              </w:object>
            </w:r>
            <w:r w:rsidRPr="00E85B21">
              <w:rPr>
                <w:sz w:val="26"/>
                <w:szCs w:val="26"/>
                <w:lang w:val="es-ES"/>
              </w:rPr>
              <w:t>AlCl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 xml:space="preserve">3 </w:t>
            </w: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pt-BR"/>
              </w:rPr>
              <w:object w:dxaOrig="740" w:dyaOrig="320">
                <v:shape id="_x0000_i1035" type="#_x0000_t75" style="width:25.5pt;height:15.75pt" o:ole="">
                  <v:imagedata r:id="rId18" o:title=""/>
                </v:shape>
                <o:OLEObject Type="Embed" ProgID="Equation.DSMT4" ShapeID="_x0000_i1035" DrawAspect="Content" ObjectID="_1628104672" r:id="rId26"/>
              </w:object>
            </w:r>
            <w:r w:rsidRPr="00E85B21">
              <w:rPr>
                <w:sz w:val="26"/>
                <w:szCs w:val="26"/>
                <w:lang w:val="es-ES"/>
              </w:rPr>
              <w:t>Al(OH)</w:t>
            </w:r>
            <w:r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</w:p>
          <w:p w:rsidR="009D3BA0" w:rsidRPr="005A3840" w:rsidRDefault="005A3840" w:rsidP="005A3840">
            <w:pPr>
              <w:spacing w:before="120"/>
              <w:jc w:val="both"/>
              <w:rPr>
                <w:sz w:val="26"/>
                <w:szCs w:val="26"/>
                <w:vertAlign w:val="subscript"/>
                <w:lang w:val="es-ES"/>
              </w:rPr>
            </w:pPr>
            <w:r w:rsidRPr="00E85B21">
              <w:rPr>
                <w:rFonts w:eastAsiaTheme="minorHAnsi" w:cstheme="minorBidi"/>
                <w:position w:val="-6"/>
                <w:sz w:val="26"/>
                <w:szCs w:val="26"/>
                <w:lang w:val="es-ES"/>
              </w:rPr>
              <w:object w:dxaOrig="740" w:dyaOrig="320">
                <v:shape id="_x0000_i1036" type="#_x0000_t75" style="width:36.75pt;height:16.5pt" o:ole="">
                  <v:imagedata r:id="rId27" o:title=""/>
                </v:shape>
                <o:OLEObject Type="Embed" ProgID="Equation.DSMT4" ShapeID="_x0000_i1036" DrawAspect="Content" ObjectID="_1628104673" r:id="rId28"/>
              </w:object>
            </w:r>
            <w:r w:rsidR="009D3BA0" w:rsidRPr="00E85B21">
              <w:rPr>
                <w:sz w:val="26"/>
                <w:szCs w:val="26"/>
                <w:lang w:val="es-ES"/>
              </w:rPr>
              <w:t xml:space="preserve"> Al</w:t>
            </w:r>
            <w:r w:rsidR="009D3BA0" w:rsidRPr="00E85B21">
              <w:rPr>
                <w:sz w:val="26"/>
                <w:szCs w:val="26"/>
                <w:vertAlign w:val="subscript"/>
                <w:lang w:val="es-ES"/>
              </w:rPr>
              <w:t>2</w:t>
            </w:r>
            <w:r w:rsidR="009D3BA0" w:rsidRPr="00E85B21">
              <w:rPr>
                <w:sz w:val="26"/>
                <w:szCs w:val="26"/>
                <w:lang w:val="es-ES"/>
              </w:rPr>
              <w:t>O</w:t>
            </w:r>
            <w:r w:rsidR="009D3BA0"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r w:rsidR="009D3BA0" w:rsidRPr="00BB6457">
              <w:rPr>
                <w:bCs/>
                <w:sz w:val="28"/>
              </w:rPr>
              <w:t xml:space="preserve">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3E6478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</w:tc>
      </w:tr>
      <w:tr w:rsidR="009D3BA0" w:rsidTr="0058010F">
        <w:trPr>
          <w:trHeight w:val="359"/>
        </w:trPr>
        <w:tc>
          <w:tcPr>
            <w:tcW w:w="900" w:type="dxa"/>
          </w:tcPr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lastRenderedPageBreak/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1980" w:type="dxa"/>
          </w:tcPr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82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9D3BA0" w:rsidTr="0058010F">
        <w:trPr>
          <w:trHeight w:val="800"/>
        </w:trPr>
        <w:tc>
          <w:tcPr>
            <w:tcW w:w="90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</w:p>
          <w:p w:rsidR="009D3BA0" w:rsidRPr="009654A4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9D3BA0" w:rsidRPr="00E85B21" w:rsidRDefault="009D3BA0" w:rsidP="0058010F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r>
              <w:rPr>
                <w:sz w:val="26"/>
                <w:szCs w:val="26"/>
                <w:lang w:val="vi-VN"/>
              </w:rPr>
              <w:t xml:space="preserve">Nhận biết </w:t>
            </w:r>
            <w:r>
              <w:rPr>
                <w:sz w:val="26"/>
                <w:szCs w:val="26"/>
              </w:rPr>
              <w:t xml:space="preserve">dung </w:t>
            </w:r>
            <w:proofErr w:type="spellStart"/>
            <w:r>
              <w:rPr>
                <w:sz w:val="26"/>
                <w:szCs w:val="26"/>
              </w:rPr>
              <w:t>dịch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các chất</w:t>
            </w:r>
            <w:r w:rsidR="005A3840">
              <w:rPr>
                <w:sz w:val="26"/>
                <w:szCs w:val="26"/>
                <w:lang w:val="pt-BR"/>
              </w:rPr>
              <w:t xml:space="preserve"> Phân biệt các lọ mất nhãn sau </w:t>
            </w:r>
            <w:r w:rsidRPr="00E85B21">
              <w:rPr>
                <w:sz w:val="26"/>
                <w:szCs w:val="26"/>
                <w:lang w:val="pt-BR"/>
              </w:rPr>
              <w:t xml:space="preserve">  Viết phương trình hóa học.</w:t>
            </w:r>
          </w:p>
          <w:p w:rsidR="009D3BA0" w:rsidRPr="00FD0F44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9D3BA0" w:rsidRPr="00FD5054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820" w:type="dxa"/>
          </w:tcPr>
          <w:p w:rsidR="009D3BA0" w:rsidRDefault="009D3BA0" w:rsidP="0058010F"/>
          <w:tbl>
            <w:tblPr>
              <w:tblStyle w:val="TableGrid"/>
              <w:tblW w:w="8640" w:type="dxa"/>
              <w:tblLayout w:type="fixed"/>
              <w:tblLook w:val="04A0" w:firstRow="1" w:lastRow="0" w:firstColumn="1" w:lastColumn="0" w:noHBand="0" w:noVBand="1"/>
            </w:tblPr>
            <w:tblGrid>
              <w:gridCol w:w="2215"/>
              <w:gridCol w:w="2102"/>
              <w:gridCol w:w="2102"/>
              <w:gridCol w:w="2221"/>
            </w:tblGrid>
            <w:tr w:rsidR="009D3BA0" w:rsidTr="0058010F">
              <w:tc>
                <w:tcPr>
                  <w:tcW w:w="2215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Thuốc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thử</w:t>
                  </w:r>
                  <w:proofErr w:type="spellEnd"/>
                </w:p>
              </w:tc>
              <w:tc>
                <w:tcPr>
                  <w:tcW w:w="2102" w:type="dxa"/>
                </w:tcPr>
                <w:p w:rsidR="009D3BA0" w:rsidRPr="005A3840" w:rsidRDefault="009D3BA0" w:rsidP="005A3840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Na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2</w:t>
                  </w:r>
                  <w:r>
                    <w:rPr>
                      <w:sz w:val="26"/>
                      <w:szCs w:val="26"/>
                      <w:lang w:val="pt-BR"/>
                    </w:rPr>
                    <w:t xml:space="preserve"> </w:t>
                  </w:r>
                  <w:r w:rsidR="005A3840">
                    <w:rPr>
                      <w:sz w:val="26"/>
                      <w:szCs w:val="26"/>
                      <w:lang w:val="pt-BR"/>
                    </w:rPr>
                    <w:t>SO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4</w:t>
                  </w:r>
                </w:p>
              </w:tc>
              <w:tc>
                <w:tcPr>
                  <w:tcW w:w="2102" w:type="dxa"/>
                </w:tcPr>
                <w:p w:rsidR="009D3BA0" w:rsidRPr="005A3840" w:rsidRDefault="009D3BA0" w:rsidP="005A3840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Mg</w:t>
                  </w:r>
                  <w:r w:rsidR="005A3840">
                    <w:rPr>
                      <w:sz w:val="26"/>
                      <w:szCs w:val="26"/>
                      <w:lang w:val="pt-BR"/>
                    </w:rPr>
                    <w:t>SO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4</w:t>
                  </w:r>
                </w:p>
              </w:tc>
              <w:tc>
                <w:tcPr>
                  <w:tcW w:w="2221" w:type="dxa"/>
                </w:tcPr>
                <w:p w:rsidR="009D3BA0" w:rsidRPr="005A3840" w:rsidRDefault="009D3BA0" w:rsidP="005A3840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E85B21">
                    <w:rPr>
                      <w:sz w:val="26"/>
                      <w:szCs w:val="26"/>
                      <w:lang w:val="pt-BR"/>
                    </w:rPr>
                    <w:t>Al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2</w:t>
                  </w:r>
                  <w:r w:rsidR="005A3840">
                    <w:rPr>
                      <w:sz w:val="26"/>
                      <w:szCs w:val="26"/>
                      <w:lang w:val="pt-BR"/>
                    </w:rPr>
                    <w:t>(SO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4</w:t>
                  </w:r>
                  <w:r w:rsidR="005A3840">
                    <w:rPr>
                      <w:sz w:val="26"/>
                      <w:szCs w:val="26"/>
                      <w:lang w:val="pt-BR"/>
                    </w:rPr>
                    <w:t>)</w:t>
                  </w:r>
                  <w:r w:rsidR="005A3840" w:rsidRPr="005A3840">
                    <w:rPr>
                      <w:sz w:val="26"/>
                      <w:szCs w:val="26"/>
                      <w:vertAlign w:val="subscript"/>
                      <w:lang w:val="pt-BR"/>
                    </w:rPr>
                    <w:t>3</w:t>
                  </w:r>
                </w:p>
              </w:tc>
            </w:tr>
            <w:tr w:rsidR="009D3BA0" w:rsidTr="0058010F">
              <w:tc>
                <w:tcPr>
                  <w:tcW w:w="2215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9D3BA0" w:rsidTr="0058010F">
              <w:tc>
                <w:tcPr>
                  <w:tcW w:w="2215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102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221" w:type="dxa"/>
                </w:tcPr>
                <w:p w:rsidR="009D3BA0" w:rsidRDefault="009D3BA0" w:rsidP="0058010F">
                  <w:pPr>
                    <w:tabs>
                      <w:tab w:val="left" w:pos="582"/>
                      <w:tab w:val="left" w:pos="634"/>
                      <w:tab w:val="center" w:pos="1692"/>
                      <w:tab w:val="left" w:pos="2952"/>
                      <w:tab w:val="left" w:pos="5328"/>
                      <w:tab w:val="left" w:pos="7704"/>
                    </w:tabs>
                    <w:autoSpaceDE w:val="0"/>
                    <w:autoSpaceDN w:val="0"/>
                    <w:adjustRightInd w:val="0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9D3BA0" w:rsidRDefault="009D3BA0" w:rsidP="0058010F">
            <w:pPr>
              <w:tabs>
                <w:tab w:val="left" w:pos="582"/>
                <w:tab w:val="left" w:pos="634"/>
                <w:tab w:val="center" w:pos="1692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z w:val="26"/>
                <w:szCs w:val="26"/>
              </w:rPr>
              <w:tab/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…………………………………………………………………………...</w:t>
            </w:r>
            <w:r>
              <w:rPr>
                <w:bCs/>
                <w:sz w:val="28"/>
              </w:rPr>
              <w:t>....</w:t>
            </w:r>
            <w:r w:rsidRPr="00BB6457">
              <w:rPr>
                <w:bCs/>
                <w:sz w:val="28"/>
              </w:rPr>
              <w:t xml:space="preserve">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3E6478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</w:t>
            </w:r>
            <w:r>
              <w:rPr>
                <w:bCs/>
                <w:sz w:val="28"/>
              </w:rPr>
              <w:t>…………………………………………………………………………...</w:t>
            </w:r>
          </w:p>
        </w:tc>
      </w:tr>
      <w:tr w:rsidR="009D3BA0" w:rsidTr="0058010F">
        <w:trPr>
          <w:trHeight w:val="20"/>
        </w:trPr>
        <w:tc>
          <w:tcPr>
            <w:tcW w:w="90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D3BA0" w:rsidRPr="009654A4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3</w:t>
            </w: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783E20">
              <w:rPr>
                <w:b/>
                <w:bCs/>
                <w:sz w:val="26"/>
                <w:szCs w:val="26"/>
              </w:rPr>
              <w:t>3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9D3BA0" w:rsidRDefault="009D3BA0" w:rsidP="0058010F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</w:rPr>
            </w:pPr>
          </w:p>
          <w:p w:rsidR="009D3BA0" w:rsidRPr="00E85B21" w:rsidRDefault="005A3840" w:rsidP="0058010F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proofErr w:type="spellStart"/>
            <w:r>
              <w:rPr>
                <w:sz w:val="26"/>
                <w:szCs w:val="26"/>
                <w:lang w:val="es-ES"/>
              </w:rPr>
              <w:t>Hòa</w:t>
            </w:r>
            <w:proofErr w:type="spellEnd"/>
            <w:r>
              <w:rPr>
                <w:sz w:val="26"/>
                <w:szCs w:val="26"/>
                <w:lang w:val="es-ES"/>
              </w:rPr>
              <w:t xml:space="preserve"> tan 26,8 </w:t>
            </w:r>
            <w:proofErr w:type="spellStart"/>
            <w:r>
              <w:rPr>
                <w:sz w:val="26"/>
                <w:szCs w:val="26"/>
                <w:lang w:val="es-ES"/>
              </w:rPr>
              <w:t>gam</w:t>
            </w:r>
            <w:proofErr w:type="spellEnd"/>
            <w:r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s-ES"/>
              </w:rPr>
              <w:t>hỗn</w:t>
            </w:r>
            <w:proofErr w:type="spellEnd"/>
            <w:r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s-ES"/>
              </w:rPr>
              <w:t>hợp</w:t>
            </w:r>
            <w:proofErr w:type="spellEnd"/>
            <w:r>
              <w:rPr>
                <w:sz w:val="26"/>
                <w:szCs w:val="26"/>
                <w:lang w:val="es-ES"/>
              </w:rPr>
              <w:t xml:space="preserve"> C</w:t>
            </w:r>
            <w:r w:rsidR="009D3BA0" w:rsidRPr="00E85B21">
              <w:rPr>
                <w:sz w:val="26"/>
                <w:szCs w:val="26"/>
                <w:lang w:val="es-ES"/>
              </w:rPr>
              <w:t>aCO</w:t>
            </w:r>
            <w:r w:rsidR="009D3BA0"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và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MgCO</w:t>
            </w:r>
            <w:r w:rsidR="009D3BA0" w:rsidRPr="00E85B21">
              <w:rPr>
                <w:sz w:val="26"/>
                <w:szCs w:val="26"/>
                <w:vertAlign w:val="subscript"/>
                <w:lang w:val="es-ES"/>
              </w:rPr>
              <w:t>3</w:t>
            </w:r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nước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cần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r>
              <w:rPr>
                <w:sz w:val="26"/>
                <w:szCs w:val="26"/>
                <w:lang w:val="es-ES"/>
              </w:rPr>
              <w:t xml:space="preserve">6,72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lit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khí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CO</w:t>
            </w:r>
            <w:r w:rsidR="009D3BA0" w:rsidRPr="00E85B21">
              <w:rPr>
                <w:sz w:val="26"/>
                <w:szCs w:val="26"/>
                <w:vertAlign w:val="subscript"/>
                <w:lang w:val="es-ES"/>
              </w:rPr>
              <w:t>2</w:t>
            </w:r>
            <w:r w:rsidR="009D3BA0" w:rsidRPr="00E85B21">
              <w:rPr>
                <w:sz w:val="26"/>
                <w:szCs w:val="26"/>
                <w:lang w:val="es-ES"/>
              </w:rPr>
              <w:t xml:space="preserve"> (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điều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kiện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tiêu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chuẩn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).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Xác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định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khối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lượng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của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mỗi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muối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hỗn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9D3BA0" w:rsidRPr="00E85B21">
              <w:rPr>
                <w:sz w:val="26"/>
                <w:szCs w:val="26"/>
                <w:lang w:val="es-ES"/>
              </w:rPr>
              <w:t>hợp</w:t>
            </w:r>
            <w:proofErr w:type="spellEnd"/>
            <w:r w:rsidR="009D3BA0" w:rsidRPr="00E85B21">
              <w:rPr>
                <w:sz w:val="26"/>
                <w:szCs w:val="26"/>
                <w:lang w:val="es-ES"/>
              </w:rPr>
              <w:t>.</w:t>
            </w:r>
          </w:p>
          <w:p w:rsidR="009D3BA0" w:rsidRDefault="009D3BA0" w:rsidP="0058010F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9D3BA0" w:rsidRDefault="009D3BA0" w:rsidP="0058010F">
            <w:pPr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9D3BA0" w:rsidRPr="003E6478" w:rsidRDefault="009D3BA0" w:rsidP="0058010F">
            <w:pPr>
              <w:spacing w:before="120"/>
              <w:jc w:val="both"/>
              <w:rPr>
                <w:sz w:val="26"/>
                <w:szCs w:val="26"/>
              </w:rPr>
            </w:pPr>
          </w:p>
        </w:tc>
        <w:tc>
          <w:tcPr>
            <w:tcW w:w="882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3E6478" w:rsidRDefault="009D3BA0" w:rsidP="0058010F"/>
        </w:tc>
      </w:tr>
      <w:tr w:rsidR="009D3BA0" w:rsidTr="0058010F">
        <w:trPr>
          <w:trHeight w:val="4904"/>
        </w:trPr>
        <w:tc>
          <w:tcPr>
            <w:tcW w:w="900" w:type="dxa"/>
          </w:tcPr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D3BA0" w:rsidRPr="009654A4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vi-VN"/>
              </w:rPr>
              <w:t>4</w:t>
            </w:r>
          </w:p>
          <w:p w:rsidR="009D3BA0" w:rsidRPr="005A59CB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(</w:t>
            </w:r>
            <w:r w:rsidR="00783E20">
              <w:rPr>
                <w:b/>
                <w:bCs/>
                <w:sz w:val="26"/>
                <w:szCs w:val="26"/>
              </w:rPr>
              <w:t>2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 đ)</w:t>
            </w:r>
          </w:p>
        </w:tc>
        <w:tc>
          <w:tcPr>
            <w:tcW w:w="1980" w:type="dxa"/>
          </w:tcPr>
          <w:p w:rsidR="00783E20" w:rsidRPr="00E85B21" w:rsidRDefault="009D3BA0" w:rsidP="00783E20">
            <w:pPr>
              <w:spacing w:before="120"/>
              <w:jc w:val="both"/>
              <w:rPr>
                <w:sz w:val="26"/>
                <w:szCs w:val="26"/>
                <w:lang w:val="es-ES"/>
              </w:rPr>
            </w:pPr>
            <w:r w:rsidRPr="00E85B21">
              <w:rPr>
                <w:sz w:val="26"/>
                <w:szCs w:val="26"/>
                <w:lang w:val="pt-BR"/>
              </w:rPr>
              <w:t>Hoà</w:t>
            </w:r>
            <w:r>
              <w:rPr>
                <w:sz w:val="26"/>
                <w:szCs w:val="26"/>
                <w:lang w:val="pt-BR"/>
              </w:rPr>
              <w:t xml:space="preserve"> tan hoàn toàn </w:t>
            </w:r>
            <w:r w:rsidR="0056019B">
              <w:rPr>
                <w:sz w:val="26"/>
                <w:szCs w:val="26"/>
                <w:lang w:val="pt-BR"/>
              </w:rPr>
              <w:t>9,9</w:t>
            </w:r>
            <w:r>
              <w:rPr>
                <w:sz w:val="26"/>
                <w:szCs w:val="26"/>
                <w:lang w:val="pt-BR"/>
              </w:rPr>
              <w:t xml:space="preserve"> gam hỗn hợp Al và Mg trong dung dịch H</w:t>
            </w:r>
            <w:r w:rsidR="00233930" w:rsidRPr="00783E2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233930">
              <w:rPr>
                <w:sz w:val="26"/>
                <w:szCs w:val="26"/>
                <w:lang w:val="pt-BR"/>
              </w:rPr>
              <w:t>SO</w:t>
            </w:r>
            <w:r w:rsidR="00233930" w:rsidRPr="00783E20">
              <w:rPr>
                <w:sz w:val="26"/>
                <w:szCs w:val="26"/>
                <w:vertAlign w:val="subscript"/>
                <w:lang w:val="pt-BR"/>
              </w:rPr>
              <w:t>4</w:t>
            </w:r>
            <w:r w:rsidR="00233930">
              <w:rPr>
                <w:sz w:val="26"/>
                <w:szCs w:val="26"/>
                <w:lang w:val="pt-BR"/>
              </w:rPr>
              <w:t xml:space="preserve"> đăc nguội </w:t>
            </w:r>
            <w:r w:rsidRPr="00E85B21">
              <w:rPr>
                <w:sz w:val="26"/>
                <w:szCs w:val="26"/>
                <w:lang w:val="pt-BR"/>
              </w:rPr>
              <w:t xml:space="preserve"> thu được </w:t>
            </w:r>
            <w:r w:rsidR="0056019B">
              <w:rPr>
                <w:sz w:val="26"/>
                <w:szCs w:val="26"/>
                <w:lang w:val="pt-BR"/>
              </w:rPr>
              <w:t xml:space="preserve">6,72 </w:t>
            </w:r>
            <w:r>
              <w:rPr>
                <w:sz w:val="26"/>
                <w:szCs w:val="26"/>
                <w:lang w:val="pt-BR"/>
              </w:rPr>
              <w:t xml:space="preserve"> lit</w:t>
            </w:r>
            <w:r w:rsidRPr="00E85B21">
              <w:rPr>
                <w:sz w:val="26"/>
                <w:szCs w:val="26"/>
                <w:lang w:val="pt-BR"/>
              </w:rPr>
              <w:t xml:space="preserve"> khí </w:t>
            </w:r>
            <w:r w:rsidR="00783E20">
              <w:rPr>
                <w:sz w:val="26"/>
                <w:szCs w:val="26"/>
                <w:lang w:val="pt-BR"/>
              </w:rPr>
              <w:t>SO</w:t>
            </w:r>
            <w:r w:rsidR="00783E20" w:rsidRPr="00783E2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754FCB">
              <w:rPr>
                <w:sz w:val="26"/>
                <w:szCs w:val="26"/>
                <w:vertAlign w:val="subscript"/>
                <w:lang w:val="pt-BR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Xác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định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khối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lượng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của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mỗi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>
              <w:rPr>
                <w:sz w:val="26"/>
                <w:szCs w:val="26"/>
                <w:lang w:val="es-ES"/>
              </w:rPr>
              <w:t>kim</w:t>
            </w:r>
            <w:proofErr w:type="spellEnd"/>
            <w:r w:rsidR="00783E20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>
              <w:rPr>
                <w:sz w:val="26"/>
                <w:szCs w:val="26"/>
                <w:lang w:val="es-ES"/>
              </w:rPr>
              <w:t>loại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trong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hỗn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 xml:space="preserve"> </w:t>
            </w:r>
            <w:proofErr w:type="spellStart"/>
            <w:r w:rsidR="00783E20" w:rsidRPr="00E85B21">
              <w:rPr>
                <w:sz w:val="26"/>
                <w:szCs w:val="26"/>
                <w:lang w:val="es-ES"/>
              </w:rPr>
              <w:t>hợp</w:t>
            </w:r>
            <w:proofErr w:type="spellEnd"/>
            <w:r w:rsidR="00783E20" w:rsidRPr="00E85B21">
              <w:rPr>
                <w:sz w:val="26"/>
                <w:szCs w:val="26"/>
                <w:lang w:val="es-ES"/>
              </w:rPr>
              <w:t>.</w:t>
            </w:r>
          </w:p>
          <w:p w:rsidR="009D3BA0" w:rsidRDefault="009D3BA0" w:rsidP="0058010F">
            <w:pPr>
              <w:tabs>
                <w:tab w:val="left" w:pos="900"/>
                <w:tab w:val="left" w:pos="1080"/>
              </w:tabs>
              <w:spacing w:before="120"/>
              <w:jc w:val="both"/>
              <w:rPr>
                <w:sz w:val="26"/>
                <w:szCs w:val="26"/>
                <w:lang w:val="pt-BR"/>
              </w:rPr>
            </w:pPr>
          </w:p>
          <w:p w:rsidR="009D3BA0" w:rsidRPr="00764903" w:rsidRDefault="009D3BA0" w:rsidP="0058010F">
            <w:pPr>
              <w:spacing w:before="120"/>
              <w:ind w:right="-1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820" w:type="dxa"/>
          </w:tcPr>
          <w:p w:rsidR="009D3BA0" w:rsidRDefault="009D3BA0" w:rsidP="0058010F">
            <w:pPr>
              <w:jc w:val="center"/>
            </w:pP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 xml:space="preserve">……………………………………………………………………………...      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Pr="00BB6457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……………………………………………………………………………...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  <w:lang w:val="vi-VN"/>
              </w:rPr>
            </w:pPr>
            <w:r w:rsidRPr="00BB6457">
              <w:rPr>
                <w:bCs/>
                <w:sz w:val="28"/>
              </w:rPr>
              <w:t>………………………………………………………………………………</w:t>
            </w:r>
          </w:p>
          <w:p w:rsidR="009D3BA0" w:rsidRPr="003E6478" w:rsidRDefault="009D3BA0" w:rsidP="0058010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</w:tc>
      </w:tr>
    </w:tbl>
    <w:p w:rsidR="009D3BA0" w:rsidRPr="00C02A8D" w:rsidRDefault="009D3BA0" w:rsidP="009D3BA0">
      <w:pPr>
        <w:rPr>
          <w:rFonts w:cs="Times New Roman"/>
          <w:b/>
          <w:sz w:val="24"/>
          <w:szCs w:val="24"/>
        </w:rPr>
      </w:pPr>
      <w:r>
        <w:rPr>
          <w:sz w:val="18"/>
          <w:szCs w:val="18"/>
          <w:lang w:val="vi-VN"/>
        </w:rPr>
        <w:t xml:space="preserve">                                                                                                                                   </w:t>
      </w:r>
      <w:r>
        <w:rPr>
          <w:rFonts w:cs="Times New Roman"/>
          <w:b/>
          <w:sz w:val="24"/>
          <w:szCs w:val="24"/>
          <w:lang w:val="vi-VN"/>
        </w:rPr>
        <w:t xml:space="preserve">  </w:t>
      </w:r>
      <w:proofErr w:type="spellStart"/>
      <w:r w:rsidRPr="003D273B">
        <w:rPr>
          <w:rFonts w:cs="Times New Roman"/>
          <w:b/>
          <w:sz w:val="24"/>
          <w:szCs w:val="24"/>
        </w:rPr>
        <w:t>Người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ra</w:t>
      </w:r>
      <w:proofErr w:type="spellEnd"/>
      <w:r w:rsidRPr="003D273B">
        <w:rPr>
          <w:rFonts w:cs="Times New Roman"/>
          <w:b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b/>
          <w:sz w:val="24"/>
          <w:szCs w:val="24"/>
        </w:rPr>
        <w:t>đề</w:t>
      </w:r>
      <w:proofErr w:type="spellEnd"/>
      <w:r>
        <w:rPr>
          <w:rFonts w:cs="Times New Roman"/>
          <w:b/>
          <w:sz w:val="24"/>
          <w:szCs w:val="24"/>
        </w:rPr>
        <w:t>:</w:t>
      </w:r>
      <w:r>
        <w:rPr>
          <w:rFonts w:cs="Times New Roman"/>
          <w:sz w:val="24"/>
          <w:szCs w:val="24"/>
        </w:rPr>
        <w:t xml:space="preserve"> </w:t>
      </w:r>
      <w:r w:rsidRPr="003D273B">
        <w:rPr>
          <w:rFonts w:cs="Times New Roman"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Nguyễn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Thị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Huyền</w:t>
      </w:r>
      <w:proofErr w:type="spellEnd"/>
      <w:r w:rsidRPr="003D273B">
        <w:rPr>
          <w:rFonts w:cs="Times New Roman"/>
          <w:i/>
          <w:sz w:val="24"/>
          <w:szCs w:val="24"/>
        </w:rPr>
        <w:t xml:space="preserve"> </w:t>
      </w:r>
      <w:proofErr w:type="spellStart"/>
      <w:r w:rsidRPr="003D273B">
        <w:rPr>
          <w:rFonts w:cs="Times New Roman"/>
          <w:i/>
          <w:sz w:val="24"/>
          <w:szCs w:val="24"/>
        </w:rPr>
        <w:t>Nga</w:t>
      </w:r>
      <w:proofErr w:type="spellEnd"/>
    </w:p>
    <w:p w:rsidR="00A8279D" w:rsidRPr="00AB25AF" w:rsidRDefault="00A8279D" w:rsidP="009D3BA0">
      <w:pPr>
        <w:spacing w:after="0"/>
      </w:pPr>
    </w:p>
    <w:sectPr w:rsidR="00A8279D" w:rsidRPr="00AB25AF" w:rsidSect="00A416A6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7" w:h="16839" w:code="9"/>
      <w:pgMar w:top="630" w:right="720" w:bottom="446" w:left="720" w:header="720" w:footer="2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B90" w:rsidRDefault="008A0B90" w:rsidP="00AF5745">
      <w:pPr>
        <w:spacing w:after="0" w:line="240" w:lineRule="auto"/>
      </w:pPr>
      <w:r>
        <w:separator/>
      </w:r>
    </w:p>
  </w:endnote>
  <w:endnote w:type="continuationSeparator" w:id="0">
    <w:p w:rsidR="008A0B90" w:rsidRDefault="008A0B90" w:rsidP="00AF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C" w:rsidRDefault="00F5389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46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389C" w:rsidRDefault="00F538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B4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5389C" w:rsidRDefault="00F5389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C" w:rsidRDefault="00F538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B90" w:rsidRDefault="008A0B90" w:rsidP="00AF5745">
      <w:pPr>
        <w:spacing w:after="0" w:line="240" w:lineRule="auto"/>
      </w:pPr>
      <w:r>
        <w:separator/>
      </w:r>
    </w:p>
  </w:footnote>
  <w:footnote w:type="continuationSeparator" w:id="0">
    <w:p w:rsidR="008A0B90" w:rsidRDefault="008A0B90" w:rsidP="00AF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C" w:rsidRDefault="00F5389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C" w:rsidRDefault="00F5389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C" w:rsidRDefault="00F5389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A54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A24BD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F2077B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6AE2"/>
    <w:multiLevelType w:val="hybridMultilevel"/>
    <w:tmpl w:val="1F4AA5E8"/>
    <w:lvl w:ilvl="0" w:tplc="1034FBA2">
      <w:start w:val="3"/>
      <w:numFmt w:val="decimal"/>
      <w:lvlText w:val="(%1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63C82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481157"/>
    <w:multiLevelType w:val="hybridMultilevel"/>
    <w:tmpl w:val="70308524"/>
    <w:lvl w:ilvl="0" w:tplc="F07E950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16C8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F674EE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E15068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20450D1"/>
    <w:multiLevelType w:val="hybridMultilevel"/>
    <w:tmpl w:val="525E3B28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41F72C2"/>
    <w:multiLevelType w:val="hybridMultilevel"/>
    <w:tmpl w:val="83F266D8"/>
    <w:lvl w:ilvl="0" w:tplc="F37EF1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8476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835FD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2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2A6"/>
    <w:rsid w:val="00003CB0"/>
    <w:rsid w:val="00012D77"/>
    <w:rsid w:val="000201C1"/>
    <w:rsid w:val="00022F2D"/>
    <w:rsid w:val="00033550"/>
    <w:rsid w:val="00033F17"/>
    <w:rsid w:val="00037C3C"/>
    <w:rsid w:val="00041214"/>
    <w:rsid w:val="000A4B86"/>
    <w:rsid w:val="000C1D88"/>
    <w:rsid w:val="000C69D1"/>
    <w:rsid w:val="001403C0"/>
    <w:rsid w:val="001620FB"/>
    <w:rsid w:val="00170A5A"/>
    <w:rsid w:val="00176B4E"/>
    <w:rsid w:val="00180A93"/>
    <w:rsid w:val="001819C1"/>
    <w:rsid w:val="001C226D"/>
    <w:rsid w:val="001C3492"/>
    <w:rsid w:val="001C63AE"/>
    <w:rsid w:val="001E2763"/>
    <w:rsid w:val="001E68E6"/>
    <w:rsid w:val="002027ED"/>
    <w:rsid w:val="00233930"/>
    <w:rsid w:val="0023624A"/>
    <w:rsid w:val="00240295"/>
    <w:rsid w:val="00247744"/>
    <w:rsid w:val="002538B9"/>
    <w:rsid w:val="002659DF"/>
    <w:rsid w:val="002B1278"/>
    <w:rsid w:val="002C70F7"/>
    <w:rsid w:val="00315A57"/>
    <w:rsid w:val="00317925"/>
    <w:rsid w:val="00323A85"/>
    <w:rsid w:val="003369E4"/>
    <w:rsid w:val="00356BCC"/>
    <w:rsid w:val="00363EF0"/>
    <w:rsid w:val="00370759"/>
    <w:rsid w:val="00370C7D"/>
    <w:rsid w:val="003812B2"/>
    <w:rsid w:val="00382A85"/>
    <w:rsid w:val="003868D0"/>
    <w:rsid w:val="003913C3"/>
    <w:rsid w:val="003934B3"/>
    <w:rsid w:val="003C0D7D"/>
    <w:rsid w:val="003C113B"/>
    <w:rsid w:val="003D273B"/>
    <w:rsid w:val="003E6478"/>
    <w:rsid w:val="00402C4E"/>
    <w:rsid w:val="00427212"/>
    <w:rsid w:val="004304B7"/>
    <w:rsid w:val="00431980"/>
    <w:rsid w:val="004423C7"/>
    <w:rsid w:val="004516C8"/>
    <w:rsid w:val="00457D80"/>
    <w:rsid w:val="00470C14"/>
    <w:rsid w:val="004C5E6F"/>
    <w:rsid w:val="004D0264"/>
    <w:rsid w:val="00546974"/>
    <w:rsid w:val="00553F5A"/>
    <w:rsid w:val="0056019B"/>
    <w:rsid w:val="005603C1"/>
    <w:rsid w:val="005663BB"/>
    <w:rsid w:val="005A3840"/>
    <w:rsid w:val="005B0AA9"/>
    <w:rsid w:val="005B7B0E"/>
    <w:rsid w:val="005E2912"/>
    <w:rsid w:val="006211CA"/>
    <w:rsid w:val="00622B78"/>
    <w:rsid w:val="006366CA"/>
    <w:rsid w:val="0065303A"/>
    <w:rsid w:val="00656C8C"/>
    <w:rsid w:val="00661F7F"/>
    <w:rsid w:val="00677236"/>
    <w:rsid w:val="006A1068"/>
    <w:rsid w:val="006A3603"/>
    <w:rsid w:val="006C1504"/>
    <w:rsid w:val="006E3AB5"/>
    <w:rsid w:val="006F3520"/>
    <w:rsid w:val="006F4CBF"/>
    <w:rsid w:val="006F61D7"/>
    <w:rsid w:val="00730126"/>
    <w:rsid w:val="00754FCB"/>
    <w:rsid w:val="00764903"/>
    <w:rsid w:val="00772FBF"/>
    <w:rsid w:val="00775F4F"/>
    <w:rsid w:val="00777085"/>
    <w:rsid w:val="00780C73"/>
    <w:rsid w:val="00781CF3"/>
    <w:rsid w:val="00781EEB"/>
    <w:rsid w:val="00783E20"/>
    <w:rsid w:val="007A7563"/>
    <w:rsid w:val="007C0A72"/>
    <w:rsid w:val="007F7F0B"/>
    <w:rsid w:val="00803BB2"/>
    <w:rsid w:val="00832F6E"/>
    <w:rsid w:val="008401D4"/>
    <w:rsid w:val="00841C76"/>
    <w:rsid w:val="00860A00"/>
    <w:rsid w:val="008678FE"/>
    <w:rsid w:val="00883A63"/>
    <w:rsid w:val="008A0B90"/>
    <w:rsid w:val="008D4AD1"/>
    <w:rsid w:val="00901ED0"/>
    <w:rsid w:val="0092042A"/>
    <w:rsid w:val="009216DF"/>
    <w:rsid w:val="00937469"/>
    <w:rsid w:val="00961D4F"/>
    <w:rsid w:val="009654A4"/>
    <w:rsid w:val="00971F2C"/>
    <w:rsid w:val="00997E33"/>
    <w:rsid w:val="009A68D9"/>
    <w:rsid w:val="009D3BA0"/>
    <w:rsid w:val="009D665B"/>
    <w:rsid w:val="00A0660D"/>
    <w:rsid w:val="00A14D7A"/>
    <w:rsid w:val="00A172A5"/>
    <w:rsid w:val="00A3451E"/>
    <w:rsid w:val="00A416A6"/>
    <w:rsid w:val="00A527DD"/>
    <w:rsid w:val="00A762FF"/>
    <w:rsid w:val="00A8279D"/>
    <w:rsid w:val="00A90D7A"/>
    <w:rsid w:val="00A954C2"/>
    <w:rsid w:val="00A963B1"/>
    <w:rsid w:val="00AB25AF"/>
    <w:rsid w:val="00AB4BEF"/>
    <w:rsid w:val="00AF2D0B"/>
    <w:rsid w:val="00AF5745"/>
    <w:rsid w:val="00B230FF"/>
    <w:rsid w:val="00B36F41"/>
    <w:rsid w:val="00B47F23"/>
    <w:rsid w:val="00B549D1"/>
    <w:rsid w:val="00B55BAE"/>
    <w:rsid w:val="00B55D2A"/>
    <w:rsid w:val="00B6143F"/>
    <w:rsid w:val="00B62775"/>
    <w:rsid w:val="00B76370"/>
    <w:rsid w:val="00B8150F"/>
    <w:rsid w:val="00B9063D"/>
    <w:rsid w:val="00B91EAF"/>
    <w:rsid w:val="00BB7FA3"/>
    <w:rsid w:val="00BE52AE"/>
    <w:rsid w:val="00BF5690"/>
    <w:rsid w:val="00C02A8D"/>
    <w:rsid w:val="00C14A54"/>
    <w:rsid w:val="00C3146C"/>
    <w:rsid w:val="00C53C5E"/>
    <w:rsid w:val="00C55C4E"/>
    <w:rsid w:val="00C6765C"/>
    <w:rsid w:val="00C84695"/>
    <w:rsid w:val="00C964DC"/>
    <w:rsid w:val="00CA683C"/>
    <w:rsid w:val="00CB2D61"/>
    <w:rsid w:val="00CE6264"/>
    <w:rsid w:val="00D25919"/>
    <w:rsid w:val="00D64A5A"/>
    <w:rsid w:val="00D64EE0"/>
    <w:rsid w:val="00D652BB"/>
    <w:rsid w:val="00D7661D"/>
    <w:rsid w:val="00D93C28"/>
    <w:rsid w:val="00D9725D"/>
    <w:rsid w:val="00DC5938"/>
    <w:rsid w:val="00DE02AE"/>
    <w:rsid w:val="00DE0A04"/>
    <w:rsid w:val="00DF1E2F"/>
    <w:rsid w:val="00E26967"/>
    <w:rsid w:val="00E42085"/>
    <w:rsid w:val="00E565BF"/>
    <w:rsid w:val="00E570C0"/>
    <w:rsid w:val="00E715D4"/>
    <w:rsid w:val="00E811AD"/>
    <w:rsid w:val="00E959BB"/>
    <w:rsid w:val="00EB07F3"/>
    <w:rsid w:val="00EC678D"/>
    <w:rsid w:val="00EF03DE"/>
    <w:rsid w:val="00F1330D"/>
    <w:rsid w:val="00F21462"/>
    <w:rsid w:val="00F2687F"/>
    <w:rsid w:val="00F33161"/>
    <w:rsid w:val="00F349CA"/>
    <w:rsid w:val="00F5389C"/>
    <w:rsid w:val="00F5697D"/>
    <w:rsid w:val="00F65B84"/>
    <w:rsid w:val="00F74C9B"/>
    <w:rsid w:val="00F76B47"/>
    <w:rsid w:val="00F85D9B"/>
    <w:rsid w:val="00F90827"/>
    <w:rsid w:val="00FB39F4"/>
    <w:rsid w:val="00FC3260"/>
    <w:rsid w:val="00FD0F44"/>
    <w:rsid w:val="00FD32A6"/>
    <w:rsid w:val="00FD5054"/>
    <w:rsid w:val="00FF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2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32A6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08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745"/>
  </w:style>
  <w:style w:type="paragraph" w:styleId="Footer">
    <w:name w:val="footer"/>
    <w:basedOn w:val="Normal"/>
    <w:link w:val="FooterChar"/>
    <w:uiPriority w:val="99"/>
    <w:unhideWhenUsed/>
    <w:rsid w:val="00AF57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745"/>
  </w:style>
  <w:style w:type="paragraph" w:customStyle="1" w:styleId="Default">
    <w:name w:val="Default"/>
    <w:rsid w:val="0037075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1620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ff1">
    <w:name w:val="ff1"/>
    <w:basedOn w:val="DefaultParagraphFont"/>
    <w:rsid w:val="00764903"/>
  </w:style>
  <w:style w:type="character" w:customStyle="1" w:styleId="ib">
    <w:name w:val="ib"/>
    <w:basedOn w:val="DefaultParagraphFont"/>
    <w:rsid w:val="00764903"/>
  </w:style>
  <w:style w:type="paragraph" w:styleId="ListParagraph">
    <w:name w:val="List Paragraph"/>
    <w:basedOn w:val="Normal"/>
    <w:uiPriority w:val="34"/>
    <w:qFormat/>
    <w:rsid w:val="00C14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5.wmf"/><Relationship Id="rId26" Type="http://schemas.openxmlformats.org/officeDocument/2006/relationships/oleObject" Target="embeddings/oleObject11.bin"/><Relationship Id="rId3" Type="http://schemas.openxmlformats.org/officeDocument/2006/relationships/numbering" Target="numbering.xml"/><Relationship Id="rId21" Type="http://schemas.openxmlformats.org/officeDocument/2006/relationships/oleObject" Target="embeddings/oleObject6.bin"/><Relationship Id="rId34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10.bin"/><Relationship Id="rId33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9.bin"/><Relationship Id="rId32" Type="http://schemas.openxmlformats.org/officeDocument/2006/relationships/footer" Target="footer2.xml"/><Relationship Id="rId5" Type="http://schemas.microsoft.com/office/2007/relationships/stylesWithEffects" Target="stylesWithEffect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oleObject" Target="embeddings/oleObject5.bin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wmf"/><Relationship Id="rId22" Type="http://schemas.openxmlformats.org/officeDocument/2006/relationships/oleObject" Target="embeddings/oleObject7.bin"/><Relationship Id="rId27" Type="http://schemas.openxmlformats.org/officeDocument/2006/relationships/image" Target="media/image7.wmf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B2B99-C6C4-487A-9B82-A7704384B92A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F18039B-7D22-4CBF-ACF1-3FF0AB2B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3162</TotalTime>
  <Pages>5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HIEU</dc:creator>
  <cp:lastModifiedBy>CHI NGA</cp:lastModifiedBy>
  <cp:revision>16</cp:revision>
  <cp:lastPrinted>2019-08-23T15:31:00Z</cp:lastPrinted>
  <dcterms:created xsi:type="dcterms:W3CDTF">2015-05-15T05:25:00Z</dcterms:created>
  <dcterms:modified xsi:type="dcterms:W3CDTF">2019-08-23T15:31:00Z</dcterms:modified>
</cp:coreProperties>
</file>